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B5B" w:rsidRDefault="004468C0">
      <w:r>
        <w:rPr>
          <w:noProof/>
          <w:lang w:eastAsia="en-NZ"/>
        </w:rPr>
        <w:drawing>
          <wp:inline distT="0" distB="0" distL="0" distR="0">
            <wp:extent cx="5731510" cy="7091894"/>
            <wp:effectExtent l="0" t="0" r="2540" b="0"/>
            <wp:docPr id="1" name="Picture 1" descr="C:\Users\vpassau\AppData\Local\Microsoft\Windows\Temporary Internet Files\Content.Outlook\R1R2PO0A\Alfred  Shakeshaft published Wanganui 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assau\AppData\Local\Microsoft\Windows\Temporary Internet Files\Content.Outlook\R1R2PO0A\Alfred  Shakeshaft published Wanganui N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B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C0"/>
    <w:rsid w:val="004468C0"/>
    <w:rsid w:val="00ED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D0FC34EA.dotm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War Memorial Museum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Passau</dc:creator>
  <cp:lastModifiedBy>Victoria Passau</cp:lastModifiedBy>
  <cp:revision>1</cp:revision>
  <dcterms:created xsi:type="dcterms:W3CDTF">2015-03-12T19:15:00Z</dcterms:created>
  <dcterms:modified xsi:type="dcterms:W3CDTF">2015-03-12T19:16:00Z</dcterms:modified>
</cp:coreProperties>
</file>